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B3717" w14:textId="77777777" w:rsidR="002A00FE" w:rsidRDefault="00000000">
      <w:pPr>
        <w:pStyle w:val="Standard"/>
      </w:pPr>
      <w:r>
        <w:rPr>
          <w:sz w:val="36"/>
        </w:rPr>
        <w:t xml:space="preserve">             </w:t>
      </w:r>
      <w:proofErr w:type="gramStart"/>
      <w:r>
        <w:rPr>
          <w:sz w:val="36"/>
        </w:rPr>
        <w:t>臺</w:t>
      </w:r>
      <w:proofErr w:type="gramEnd"/>
      <w:r>
        <w:rPr>
          <w:sz w:val="36"/>
        </w:rPr>
        <w:t>中市大肚區公所以工代賑人員扶助申請表</w:t>
      </w:r>
    </w:p>
    <w:p w14:paraId="686D5714" w14:textId="77777777" w:rsidR="002A00FE" w:rsidRDefault="00000000">
      <w:pPr>
        <w:pStyle w:val="Standard"/>
        <w:ind w:right="480" w:firstLine="8190"/>
      </w:pPr>
      <w:r>
        <w:t>編號：</w:t>
      </w:r>
    </w:p>
    <w:tbl>
      <w:tblPr>
        <w:tblW w:w="10830" w:type="dxa"/>
        <w:tblInd w:w="-1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0"/>
        <w:gridCol w:w="2160"/>
        <w:gridCol w:w="900"/>
        <w:gridCol w:w="360"/>
        <w:gridCol w:w="360"/>
        <w:gridCol w:w="342"/>
        <w:gridCol w:w="342"/>
        <w:gridCol w:w="216"/>
        <w:gridCol w:w="126"/>
        <w:gridCol w:w="342"/>
        <w:gridCol w:w="72"/>
        <w:gridCol w:w="270"/>
        <w:gridCol w:w="342"/>
        <w:gridCol w:w="108"/>
        <w:gridCol w:w="234"/>
        <w:gridCol w:w="342"/>
        <w:gridCol w:w="342"/>
        <w:gridCol w:w="162"/>
        <w:gridCol w:w="180"/>
        <w:gridCol w:w="2370"/>
      </w:tblGrid>
      <w:tr w:rsidR="002A00FE" w14:paraId="7487E529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27F6B" w14:textId="77777777" w:rsidR="002A00FE" w:rsidRDefault="00000000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姓名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F0DF3" w14:textId="77777777" w:rsidR="002A00FE" w:rsidRDefault="002A00F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71A91" w14:textId="77777777" w:rsidR="002A00FE" w:rsidRDefault="00000000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身分證字號</w:t>
            </w: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2E6C0" w14:textId="77777777" w:rsidR="002A00FE" w:rsidRDefault="002A00F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FE76" w14:textId="77777777" w:rsidR="002A00FE" w:rsidRDefault="002A00F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0C85E" w14:textId="77777777" w:rsidR="002A00FE" w:rsidRDefault="002A00F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3B462" w14:textId="77777777" w:rsidR="002A00FE" w:rsidRDefault="002A00F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0591" w14:textId="77777777" w:rsidR="002A00FE" w:rsidRDefault="002A00F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7014" w14:textId="77777777" w:rsidR="002A00FE" w:rsidRDefault="002A00F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E9864" w14:textId="77777777" w:rsidR="002A00FE" w:rsidRDefault="002A00F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90819" w14:textId="77777777" w:rsidR="002A00FE" w:rsidRDefault="002A00F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83C5" w14:textId="77777777" w:rsidR="002A00FE" w:rsidRDefault="002A00F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EA7E" w14:textId="77777777" w:rsidR="002A00FE" w:rsidRDefault="002A00F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237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7BA04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黏貼相片處</w:t>
            </w:r>
          </w:p>
          <w:p w14:paraId="679807EA" w14:textId="77777777" w:rsidR="002A00FE" w:rsidRDefault="002A00FE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4E747B64" w14:textId="77777777" w:rsidR="002A00FE" w:rsidRDefault="00000000">
            <w:pPr>
              <w:pStyle w:val="Standard"/>
              <w:ind w:left="400" w:hanging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一、最近</w:t>
            </w:r>
            <w:proofErr w:type="gramStart"/>
            <w:r>
              <w:rPr>
                <w:sz w:val="20"/>
                <w:szCs w:val="20"/>
              </w:rPr>
              <w:t>一</w:t>
            </w:r>
            <w:proofErr w:type="gramEnd"/>
            <w:r>
              <w:rPr>
                <w:sz w:val="20"/>
                <w:szCs w:val="20"/>
              </w:rPr>
              <w:t>年內二吋脫帽半身正面照片</w:t>
            </w:r>
          </w:p>
          <w:p w14:paraId="65AE8DEF" w14:textId="77777777" w:rsidR="002A00FE" w:rsidRDefault="0000000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二、相片不要貼出格子外</w:t>
            </w:r>
          </w:p>
        </w:tc>
      </w:tr>
      <w:tr w:rsidR="002A00FE" w14:paraId="5BF5F908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F3FD8" w14:textId="77777777" w:rsidR="002A00FE" w:rsidRDefault="00000000">
            <w:pPr>
              <w:pStyle w:val="Standard"/>
              <w:spacing w:line="40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出生</w:t>
            </w:r>
          </w:p>
          <w:p w14:paraId="72F11550" w14:textId="77777777" w:rsidR="002A00FE" w:rsidRDefault="00000000">
            <w:pPr>
              <w:pStyle w:val="Standard"/>
              <w:spacing w:line="40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年月日</w:t>
            </w:r>
          </w:p>
        </w:tc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B81B8" w14:textId="77777777" w:rsidR="002A00FE" w:rsidRDefault="00000000">
            <w:pPr>
              <w:pStyle w:val="Standard"/>
              <w:ind w:firstLine="5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年     月      日</w:t>
            </w:r>
          </w:p>
        </w:tc>
        <w:tc>
          <w:tcPr>
            <w:tcW w:w="1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C39CD" w14:textId="77777777" w:rsidR="002A00FE" w:rsidRDefault="00000000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性別</w:t>
            </w: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22BAA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□男  □女</w:t>
            </w:r>
          </w:p>
        </w:tc>
        <w:tc>
          <w:tcPr>
            <w:tcW w:w="237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E975" w14:textId="77777777" w:rsidR="002A00FE" w:rsidRDefault="002A00FE"/>
        </w:tc>
      </w:tr>
      <w:tr w:rsidR="002A00FE" w14:paraId="14B0EB77" w14:textId="77777777">
        <w:tblPrEx>
          <w:tblCellMar>
            <w:top w:w="0" w:type="dxa"/>
            <w:bottom w:w="0" w:type="dxa"/>
          </w:tblCellMar>
        </w:tblPrEx>
        <w:trPr>
          <w:trHeight w:val="1624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F8558" w14:textId="77777777" w:rsidR="002A00FE" w:rsidRDefault="00000000">
            <w:pPr>
              <w:pStyle w:val="Standard"/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兵役狀況</w:t>
            </w:r>
            <w:proofErr w:type="gramStart"/>
            <w:r>
              <w:rPr>
                <w:sz w:val="26"/>
                <w:szCs w:val="26"/>
              </w:rPr>
              <w:t>女性免填</w:t>
            </w:r>
            <w:proofErr w:type="gramEnd"/>
          </w:p>
        </w:tc>
        <w:tc>
          <w:tcPr>
            <w:tcW w:w="306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B47DB" w14:textId="77777777" w:rsidR="002A00FE" w:rsidRDefault="00000000">
            <w:pPr>
              <w:pStyle w:val="Standard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役畢□免役□尚未服役</w:t>
            </w:r>
          </w:p>
          <w:p w14:paraId="0F504998" w14:textId="77777777" w:rsidR="002A00FE" w:rsidRDefault="00000000">
            <w:pPr>
              <w:pStyle w:val="Standard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退伍日期：  年  月  日</w:t>
            </w:r>
          </w:p>
        </w:tc>
        <w:tc>
          <w:tcPr>
            <w:tcW w:w="2088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40611" w14:textId="77777777" w:rsidR="002A00FE" w:rsidRDefault="00000000">
            <w:pPr>
              <w:pStyle w:val="Standard"/>
              <w:spacing w:line="40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電腦能力</w:t>
            </w:r>
          </w:p>
        </w:tc>
        <w:tc>
          <w:tcPr>
            <w:tcW w:w="2052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97657" w14:textId="77777777" w:rsidR="002A00FE" w:rsidRDefault="00000000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□WORD □EXCEL □其他（請說明）</w:t>
            </w:r>
          </w:p>
        </w:tc>
        <w:tc>
          <w:tcPr>
            <w:tcW w:w="237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DE257" w14:textId="77777777" w:rsidR="002A00FE" w:rsidRDefault="002A00FE"/>
        </w:tc>
      </w:tr>
      <w:tr w:rsidR="002A00FE" w14:paraId="54F395F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2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5EF1F" w14:textId="77777777" w:rsidR="002A00FE" w:rsidRDefault="00000000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學歷</w:t>
            </w:r>
          </w:p>
        </w:tc>
        <w:tc>
          <w:tcPr>
            <w:tcW w:w="4680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6FA0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學校名稱(</w:t>
            </w:r>
            <w:proofErr w:type="gramStart"/>
            <w:r>
              <w:rPr>
                <w:sz w:val="26"/>
                <w:szCs w:val="26"/>
              </w:rPr>
              <w:t>請填全銜</w:t>
            </w:r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2520" w:type="dxa"/>
            <w:gridSpan w:val="11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E0E2A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科系所名稱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2E36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畢業年月</w:t>
            </w:r>
          </w:p>
        </w:tc>
      </w:tr>
      <w:tr w:rsidR="002A00FE" w14:paraId="135B0320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E4350" w14:textId="77777777" w:rsidR="002A00FE" w:rsidRDefault="002A00FE"/>
        </w:tc>
        <w:tc>
          <w:tcPr>
            <w:tcW w:w="4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0836" w14:textId="77777777" w:rsidR="002A00FE" w:rsidRDefault="002A00FE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CE9A4" w14:textId="77777777" w:rsidR="002A00FE" w:rsidRDefault="002A00FE">
            <w:pPr>
              <w:pStyle w:val="Standard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C133E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     月</w:t>
            </w:r>
          </w:p>
        </w:tc>
      </w:tr>
      <w:tr w:rsidR="002A00FE" w14:paraId="5F430664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38EAF" w14:textId="77777777" w:rsidR="002A00FE" w:rsidRDefault="002A00FE"/>
        </w:tc>
        <w:tc>
          <w:tcPr>
            <w:tcW w:w="4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5A1EC" w14:textId="77777777" w:rsidR="002A00FE" w:rsidRDefault="002A00FE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1A61D" w14:textId="77777777" w:rsidR="002A00FE" w:rsidRDefault="002A00FE">
            <w:pPr>
              <w:pStyle w:val="Standard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E760A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     月</w:t>
            </w:r>
          </w:p>
        </w:tc>
      </w:tr>
      <w:tr w:rsidR="002A00FE" w14:paraId="1AEBFC4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2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92357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工作經歷</w:t>
            </w:r>
          </w:p>
        </w:tc>
        <w:tc>
          <w:tcPr>
            <w:tcW w:w="342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D817E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服務機構及單位名稱</w:t>
            </w:r>
          </w:p>
        </w:tc>
        <w:tc>
          <w:tcPr>
            <w:tcW w:w="3780" w:type="dxa"/>
            <w:gridSpan w:val="15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DA427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職稱及負責業務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F3CCA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服務起訖時間</w:t>
            </w:r>
          </w:p>
        </w:tc>
      </w:tr>
      <w:tr w:rsidR="002A00FE" w14:paraId="65F7E2AE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B1DF7" w14:textId="77777777" w:rsidR="002A00FE" w:rsidRDefault="002A00FE"/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8091" w14:textId="77777777" w:rsidR="002A00FE" w:rsidRDefault="002A00FE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78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33D6" w14:textId="77777777" w:rsidR="002A00FE" w:rsidRDefault="002A00FE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67A4" w14:textId="77777777" w:rsidR="002A00FE" w:rsidRDefault="00000000">
            <w:pPr>
              <w:pStyle w:val="Standard"/>
              <w:ind w:firstLine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年月至年月</w:t>
            </w:r>
          </w:p>
        </w:tc>
      </w:tr>
      <w:tr w:rsidR="002A00FE" w14:paraId="25C165E6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020D3" w14:textId="77777777" w:rsidR="002A00FE" w:rsidRDefault="002A00FE"/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822E7" w14:textId="77777777" w:rsidR="002A00FE" w:rsidRDefault="002A00FE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78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FF99F" w14:textId="77777777" w:rsidR="002A00FE" w:rsidRDefault="002A00FE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80C6B" w14:textId="77777777" w:rsidR="002A00FE" w:rsidRDefault="00000000">
            <w:pPr>
              <w:pStyle w:val="Standard"/>
              <w:ind w:firstLine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年月至年月</w:t>
            </w:r>
          </w:p>
        </w:tc>
      </w:tr>
      <w:tr w:rsidR="002A00FE" w14:paraId="07310A4F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2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EFA4E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擔任本市以工代賑經歷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53C55" w14:textId="77777777" w:rsidR="002A00FE" w:rsidRDefault="002A00FE">
            <w:pPr>
              <w:pStyle w:val="Standard"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3780" w:type="dxa"/>
            <w:gridSpan w:val="15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852FB" w14:textId="77777777" w:rsidR="002A00FE" w:rsidRDefault="002A00FE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59AE" w14:textId="77777777" w:rsidR="002A00FE" w:rsidRDefault="00000000">
            <w:pPr>
              <w:pStyle w:val="Standard"/>
              <w:ind w:firstLine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年月至年月</w:t>
            </w:r>
          </w:p>
        </w:tc>
      </w:tr>
      <w:tr w:rsidR="002A00FE" w14:paraId="6CAB9711" w14:textId="77777777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51E9C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相關證照</w:t>
            </w:r>
          </w:p>
        </w:tc>
        <w:tc>
          <w:tcPr>
            <w:tcW w:w="9570" w:type="dxa"/>
            <w:gridSpan w:val="1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4436D" w14:textId="77777777" w:rsidR="002A00FE" w:rsidRDefault="00000000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請說明：</w:t>
            </w:r>
          </w:p>
        </w:tc>
      </w:tr>
      <w:tr w:rsidR="002A00FE" w14:paraId="7D30A1DC" w14:textId="77777777">
        <w:tblPrEx>
          <w:tblCellMar>
            <w:top w:w="0" w:type="dxa"/>
            <w:bottom w:w="0" w:type="dxa"/>
          </w:tblCellMar>
        </w:tblPrEx>
        <w:trPr>
          <w:trHeight w:val="2613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6BA7" w14:textId="77777777" w:rsidR="002A00FE" w:rsidRDefault="00000000">
            <w:pPr>
              <w:pStyle w:val="Standard"/>
              <w:jc w:val="center"/>
            </w:pPr>
            <w:r>
              <w:rPr>
                <w:sz w:val="26"/>
                <w:szCs w:val="26"/>
              </w:rPr>
              <w:t>繳驗證件</w:t>
            </w:r>
            <w:r>
              <w:rPr>
                <w:b/>
                <w:bCs/>
                <w:sz w:val="26"/>
                <w:szCs w:val="26"/>
              </w:rPr>
              <w:t>（請依順序排列）</w:t>
            </w:r>
          </w:p>
        </w:tc>
        <w:tc>
          <w:tcPr>
            <w:tcW w:w="9570" w:type="dxa"/>
            <w:gridSpan w:val="1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19E89" w14:textId="77777777" w:rsidR="002A00FE" w:rsidRDefault="00000000">
            <w:pPr>
              <w:pStyle w:val="Standard"/>
            </w:pPr>
            <w:r>
              <w:rPr>
                <w:szCs w:val="24"/>
              </w:rPr>
              <w:t>□1.扶助申請表</w:t>
            </w:r>
          </w:p>
          <w:p w14:paraId="610BE8CD" w14:textId="77777777" w:rsidR="002A00FE" w:rsidRDefault="00000000">
            <w:pPr>
              <w:pStyle w:val="Standard"/>
            </w:pPr>
            <w:r>
              <w:rPr>
                <w:szCs w:val="24"/>
              </w:rPr>
              <w:t>□2.低收入戶或中低收入戶證明(影本)</w:t>
            </w:r>
          </w:p>
          <w:p w14:paraId="20EEE40E" w14:textId="77777777" w:rsidR="002A00FE" w:rsidRDefault="00000000">
            <w:pPr>
              <w:pStyle w:val="Standard"/>
            </w:pPr>
            <w:r>
              <w:rPr>
                <w:szCs w:val="24"/>
              </w:rPr>
              <w:t>□3.最高學歷畢業證書影本一份</w:t>
            </w:r>
          </w:p>
          <w:p w14:paraId="07AFAFED" w14:textId="77777777" w:rsidR="002A00FE" w:rsidRDefault="00000000">
            <w:pPr>
              <w:pStyle w:val="Standard"/>
            </w:pPr>
            <w:r>
              <w:rPr>
                <w:szCs w:val="24"/>
              </w:rPr>
              <w:t>□4.相關證照資料影本  份</w:t>
            </w:r>
          </w:p>
          <w:p w14:paraId="79FCCB78" w14:textId="77777777" w:rsidR="002A00FE" w:rsidRDefault="00000000">
            <w:pPr>
              <w:pStyle w:val="Standard"/>
            </w:pPr>
            <w:r>
              <w:rPr>
                <w:szCs w:val="24"/>
              </w:rPr>
              <w:t>□5.個人自傳(500字至1000字，請以電腦</w:t>
            </w:r>
            <w:proofErr w:type="gramStart"/>
            <w:r>
              <w:rPr>
                <w:szCs w:val="24"/>
              </w:rPr>
              <w:t>繕</w:t>
            </w:r>
            <w:proofErr w:type="gramEnd"/>
            <w:r>
              <w:rPr>
                <w:szCs w:val="24"/>
              </w:rPr>
              <w:t>打A4紙張列印)</w:t>
            </w:r>
          </w:p>
          <w:p w14:paraId="7216B985" w14:textId="77777777" w:rsidR="002A00FE" w:rsidRDefault="00000000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□6.服役證明或免役證明影本(女性免附)</w:t>
            </w:r>
          </w:p>
          <w:p w14:paraId="6CD81821" w14:textId="77777777" w:rsidR="002A00FE" w:rsidRDefault="00000000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□7.100年起勞保加退保資料(備註欄不隱藏)</w:t>
            </w:r>
          </w:p>
          <w:p w14:paraId="39228AB9" w14:textId="77777777" w:rsidR="002A00FE" w:rsidRDefault="00000000">
            <w:pPr>
              <w:pStyle w:val="Standard"/>
            </w:pPr>
            <w:r>
              <w:rPr>
                <w:szCs w:val="24"/>
              </w:rPr>
              <w:t>□8.其他有關文件   份。請說明：</w:t>
            </w:r>
          </w:p>
        </w:tc>
      </w:tr>
      <w:tr w:rsidR="002A00FE" w14:paraId="522BB0AB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E8023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個人專長優點簡述</w:t>
            </w:r>
          </w:p>
        </w:tc>
        <w:tc>
          <w:tcPr>
            <w:tcW w:w="9570" w:type="dxa"/>
            <w:gridSpan w:val="1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6AB70" w14:textId="77777777" w:rsidR="002A00FE" w:rsidRDefault="002A00FE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2A00FE" w14:paraId="19ED54E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2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66CF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聯絡方式</w:t>
            </w:r>
          </w:p>
        </w:tc>
        <w:tc>
          <w:tcPr>
            <w:tcW w:w="5940" w:type="dxa"/>
            <w:gridSpan w:val="1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61979" w14:textId="77777777" w:rsidR="002A00FE" w:rsidRDefault="00000000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（日）：              （夜）：</w:t>
            </w:r>
          </w:p>
        </w:tc>
        <w:tc>
          <w:tcPr>
            <w:tcW w:w="3630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BFD9E" w14:textId="77777777" w:rsidR="002A00FE" w:rsidRDefault="0000000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緊急聯絡人</w:t>
            </w:r>
          </w:p>
        </w:tc>
      </w:tr>
      <w:tr w:rsidR="002A00FE" w14:paraId="494244A1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7509" w14:textId="77777777" w:rsidR="002A00FE" w:rsidRDefault="002A00FE"/>
        </w:tc>
        <w:tc>
          <w:tcPr>
            <w:tcW w:w="59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CBBAD" w14:textId="77777777" w:rsidR="002A00FE" w:rsidRDefault="00000000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行動電話：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BAC9" w14:textId="77777777" w:rsidR="002A00FE" w:rsidRDefault="00000000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姓名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269D1" w14:textId="77777777" w:rsidR="002A00FE" w:rsidRDefault="002A00FE">
            <w:pPr>
              <w:pStyle w:val="Standard"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2A00FE" w14:paraId="2E7499E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26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FACD5" w14:textId="77777777" w:rsidR="002A00FE" w:rsidRDefault="002A00FE"/>
        </w:tc>
        <w:tc>
          <w:tcPr>
            <w:tcW w:w="59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20C7" w14:textId="77777777" w:rsidR="002A00FE" w:rsidRDefault="00000000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e-mail：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42B03" w14:textId="77777777" w:rsidR="002A00FE" w:rsidRDefault="00000000">
            <w:pPr>
              <w:pStyle w:val="Standard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電話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2FF30" w14:textId="77777777" w:rsidR="002A00FE" w:rsidRDefault="002A00FE">
            <w:pPr>
              <w:pStyle w:val="Standard"/>
              <w:snapToGrid w:val="0"/>
              <w:jc w:val="both"/>
              <w:rPr>
                <w:sz w:val="26"/>
                <w:szCs w:val="26"/>
              </w:rPr>
            </w:pPr>
          </w:p>
        </w:tc>
      </w:tr>
    </w:tbl>
    <w:p w14:paraId="4A40CEA4" w14:textId="77777777" w:rsidR="002A00FE" w:rsidRDefault="002A00FE">
      <w:pPr>
        <w:pStyle w:val="Standard"/>
      </w:pPr>
    </w:p>
    <w:tbl>
      <w:tblPr>
        <w:tblW w:w="10858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0"/>
        <w:gridCol w:w="4234"/>
        <w:gridCol w:w="5434"/>
      </w:tblGrid>
      <w:tr w:rsidR="002A00FE" w14:paraId="0930534D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44B5C" w14:textId="77777777" w:rsidR="002A00FE" w:rsidRDefault="002A00FE">
            <w:pPr>
              <w:pStyle w:val="Standard"/>
              <w:snapToGrid w:val="0"/>
            </w:pPr>
          </w:p>
        </w:tc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E3D5" w14:textId="77777777" w:rsidR="002A00FE" w:rsidRDefault="00000000">
            <w:pPr>
              <w:pStyle w:val="Standard"/>
              <w:jc w:val="both"/>
            </w:pPr>
            <w:r>
              <w:t>通訊地址：(郵遞區號)</w:t>
            </w:r>
          </w:p>
        </w:tc>
      </w:tr>
      <w:tr w:rsidR="002A00FE" w14:paraId="5BA8932A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0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85A30" w14:textId="77777777" w:rsidR="002A00FE" w:rsidRDefault="002A00FE">
            <w:pPr>
              <w:pStyle w:val="Standard"/>
              <w:snapToGrid w:val="0"/>
            </w:pPr>
          </w:p>
        </w:tc>
      </w:tr>
      <w:tr w:rsidR="002A00FE" w14:paraId="0C55541C" w14:textId="77777777">
        <w:tblPrEx>
          <w:tblCellMar>
            <w:top w:w="0" w:type="dxa"/>
            <w:bottom w:w="0" w:type="dxa"/>
          </w:tblCellMar>
        </w:tblPrEx>
        <w:trPr>
          <w:trHeight w:val="5747"/>
        </w:trPr>
        <w:tc>
          <w:tcPr>
            <w:tcW w:w="54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2A725" w14:textId="77777777" w:rsidR="002A00FE" w:rsidRDefault="00000000">
            <w:pPr>
              <w:pStyle w:val="Standard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(身分證影本正面黏貼處)</w:t>
            </w:r>
          </w:p>
        </w:tc>
        <w:tc>
          <w:tcPr>
            <w:tcW w:w="54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31E11" w14:textId="77777777" w:rsidR="002A00FE" w:rsidRDefault="00000000">
            <w:pPr>
              <w:pStyle w:val="Standard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(身分證影本背面黏貼處)</w:t>
            </w:r>
          </w:p>
        </w:tc>
      </w:tr>
    </w:tbl>
    <w:p w14:paraId="40887928" w14:textId="77777777" w:rsidR="002A00FE" w:rsidRDefault="002A00FE">
      <w:pPr>
        <w:pStyle w:val="Standard"/>
      </w:pPr>
    </w:p>
    <w:tbl>
      <w:tblPr>
        <w:tblW w:w="2890" w:type="dxa"/>
        <w:tblInd w:w="35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0"/>
      </w:tblGrid>
      <w:tr w:rsidR="002A00FE" w14:paraId="72B8AD93" w14:textId="77777777">
        <w:tblPrEx>
          <w:tblCellMar>
            <w:top w:w="0" w:type="dxa"/>
            <w:bottom w:w="0" w:type="dxa"/>
          </w:tblCellMar>
        </w:tblPrEx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DC35" w14:textId="77777777" w:rsidR="002A00FE" w:rsidRDefault="0000000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以下欄位</w:t>
            </w:r>
            <w:proofErr w:type="gramStart"/>
            <w:r>
              <w:rPr>
                <w:sz w:val="28"/>
                <w:szCs w:val="28"/>
              </w:rPr>
              <w:t>應徵者免填</w:t>
            </w:r>
            <w:proofErr w:type="gramEnd"/>
          </w:p>
        </w:tc>
      </w:tr>
    </w:tbl>
    <w:p w14:paraId="31E7D5D1" w14:textId="77777777" w:rsidR="002A00FE" w:rsidRDefault="002A00FE">
      <w:pPr>
        <w:pStyle w:val="Standard"/>
        <w:spacing w:line="240" w:lineRule="exact"/>
        <w:rPr>
          <w:sz w:val="22"/>
          <w:szCs w:val="22"/>
        </w:rPr>
      </w:pPr>
    </w:p>
    <w:tbl>
      <w:tblPr>
        <w:tblW w:w="10858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5490"/>
        <w:gridCol w:w="3640"/>
      </w:tblGrid>
      <w:tr w:rsidR="002A00FE" w14:paraId="681337F0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7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27EAE" w14:textId="77777777" w:rsidR="002A00FE" w:rsidRDefault="00000000">
            <w:pPr>
              <w:pStyle w:val="Standard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審查結果</w:t>
            </w:r>
          </w:p>
        </w:tc>
        <w:tc>
          <w:tcPr>
            <w:tcW w:w="549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2A530" w14:textId="77777777" w:rsidR="002A00FE" w:rsidRDefault="00000000">
            <w:pPr>
              <w:pStyle w:val="Standard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□資料審核合格。</w:t>
            </w:r>
          </w:p>
          <w:p w14:paraId="6E480351" w14:textId="77777777" w:rsidR="002A00FE" w:rsidRDefault="00000000">
            <w:pPr>
              <w:pStyle w:val="Standard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□不合甄選資格：</w:t>
            </w:r>
          </w:p>
          <w:p w14:paraId="5BB4354F" w14:textId="77777777" w:rsidR="002A00FE" w:rsidRDefault="00000000">
            <w:pPr>
              <w:pStyle w:val="Standard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資格條件不符</w:t>
            </w:r>
          </w:p>
          <w:p w14:paraId="2B6DED58" w14:textId="77777777" w:rsidR="002A00FE" w:rsidRDefault="00000000">
            <w:pPr>
              <w:pStyle w:val="Standard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證件不齊</w:t>
            </w:r>
          </w:p>
          <w:p w14:paraId="3337140C" w14:textId="77777777" w:rsidR="002A00FE" w:rsidRDefault="00000000">
            <w:pPr>
              <w:pStyle w:val="Standard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其他  請說明：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EA59" w14:textId="77777777" w:rsidR="002A00FE" w:rsidRDefault="00000000">
            <w:pPr>
              <w:pStyle w:val="Standard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初審人員簽章</w:t>
            </w:r>
          </w:p>
        </w:tc>
      </w:tr>
      <w:tr w:rsidR="002A00FE" w14:paraId="4B10C008" w14:textId="77777777">
        <w:tblPrEx>
          <w:tblCellMar>
            <w:top w:w="0" w:type="dxa"/>
            <w:bottom w:w="0" w:type="dxa"/>
          </w:tblCellMar>
        </w:tblPrEx>
        <w:trPr>
          <w:trHeight w:val="1540"/>
        </w:trPr>
        <w:tc>
          <w:tcPr>
            <w:tcW w:w="172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5E9B3" w14:textId="77777777" w:rsidR="002A00FE" w:rsidRDefault="002A00FE"/>
        </w:tc>
        <w:tc>
          <w:tcPr>
            <w:tcW w:w="549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4701" w14:textId="77777777" w:rsidR="002A00FE" w:rsidRDefault="002A00FE"/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7B613" w14:textId="77777777" w:rsidR="002A00FE" w:rsidRDefault="002A00FE">
            <w:pPr>
              <w:pStyle w:val="Standard"/>
              <w:snapToGrid w:val="0"/>
              <w:rPr>
                <w:sz w:val="32"/>
                <w:szCs w:val="32"/>
              </w:rPr>
            </w:pPr>
          </w:p>
        </w:tc>
      </w:tr>
      <w:tr w:rsidR="002A00FE" w14:paraId="2DAF9088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72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3D789" w14:textId="77777777" w:rsidR="002A00FE" w:rsidRDefault="002A00FE"/>
        </w:tc>
        <w:tc>
          <w:tcPr>
            <w:tcW w:w="549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7A70" w14:textId="77777777" w:rsidR="002A00FE" w:rsidRDefault="002A00FE"/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5E219" w14:textId="77777777" w:rsidR="002A00FE" w:rsidRDefault="00000000">
            <w:pPr>
              <w:pStyle w:val="Standard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複核人員簽章</w:t>
            </w:r>
          </w:p>
        </w:tc>
      </w:tr>
      <w:tr w:rsidR="002A00FE" w14:paraId="2EE02F01" w14:textId="77777777">
        <w:tblPrEx>
          <w:tblCellMar>
            <w:top w:w="0" w:type="dxa"/>
            <w:bottom w:w="0" w:type="dxa"/>
          </w:tblCellMar>
        </w:tblPrEx>
        <w:trPr>
          <w:trHeight w:val="1034"/>
        </w:trPr>
        <w:tc>
          <w:tcPr>
            <w:tcW w:w="172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874C4" w14:textId="77777777" w:rsidR="002A00FE" w:rsidRDefault="002A00FE"/>
        </w:tc>
        <w:tc>
          <w:tcPr>
            <w:tcW w:w="549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4685B" w14:textId="77777777" w:rsidR="002A00FE" w:rsidRDefault="002A00FE"/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44D24" w14:textId="77777777" w:rsidR="002A00FE" w:rsidRDefault="002A00FE">
            <w:pPr>
              <w:pStyle w:val="Standard"/>
              <w:snapToGrid w:val="0"/>
              <w:rPr>
                <w:sz w:val="32"/>
                <w:szCs w:val="32"/>
              </w:rPr>
            </w:pPr>
          </w:p>
        </w:tc>
      </w:tr>
    </w:tbl>
    <w:p w14:paraId="6977F36E" w14:textId="77777777" w:rsidR="002A00FE" w:rsidRDefault="002A00FE">
      <w:pPr>
        <w:pStyle w:val="Standard"/>
      </w:pPr>
    </w:p>
    <w:sectPr w:rsidR="002A00FE">
      <w:pgSz w:w="11906" w:h="16838"/>
      <w:pgMar w:top="851" w:right="567" w:bottom="851" w:left="56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D27DB" w14:textId="77777777" w:rsidR="009864FD" w:rsidRDefault="009864FD">
      <w:r>
        <w:separator/>
      </w:r>
    </w:p>
  </w:endnote>
  <w:endnote w:type="continuationSeparator" w:id="0">
    <w:p w14:paraId="7618E02C" w14:textId="77777777" w:rsidR="009864FD" w:rsidRDefault="0098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DA849" w14:textId="77777777" w:rsidR="009864FD" w:rsidRDefault="009864FD">
      <w:r>
        <w:rPr>
          <w:color w:val="000000"/>
        </w:rPr>
        <w:separator/>
      </w:r>
    </w:p>
  </w:footnote>
  <w:footnote w:type="continuationSeparator" w:id="0">
    <w:p w14:paraId="316BD671" w14:textId="77777777" w:rsidR="009864FD" w:rsidRDefault="00986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063B8"/>
    <w:multiLevelType w:val="multilevel"/>
    <w:tmpl w:val="85B27950"/>
    <w:styleLink w:val="WW8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734A2BFE"/>
    <w:multiLevelType w:val="multilevel"/>
    <w:tmpl w:val="D2E09612"/>
    <w:styleLink w:val="WW8Num1"/>
    <w:lvl w:ilvl="0">
      <w:numFmt w:val="bullet"/>
      <w:lvlText w:val="○"/>
      <w:lvlJc w:val="left"/>
      <w:pPr>
        <w:ind w:left="120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80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228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76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24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72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20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8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160" w:hanging="480"/>
      </w:pPr>
      <w:rPr>
        <w:rFonts w:ascii="Wingdings" w:hAnsi="Wingdings" w:cs="Wingdings"/>
      </w:rPr>
    </w:lvl>
  </w:abstractNum>
  <w:num w:numId="1" w16cid:durableId="1876040943">
    <w:abstractNumId w:val="1"/>
  </w:num>
  <w:num w:numId="2" w16cid:durableId="894389487">
    <w:abstractNumId w:val="0"/>
  </w:num>
  <w:num w:numId="3" w16cid:durableId="1657221250">
    <w:abstractNumId w:val="0"/>
    <w:lvlOverride w:ilvl="0"/>
  </w:num>
  <w:num w:numId="4" w16cid:durableId="1596137253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A00FE"/>
    <w:rsid w:val="002A00FE"/>
    <w:rsid w:val="00582C9B"/>
    <w:rsid w:val="009864FD"/>
    <w:rsid w:val="00E7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24BE0"/>
  <w15:docId w15:val="{F8A79A60-0BB6-46A1-BC73-5D14D45B2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標楷體" w:eastAsia="標楷體" w:hAnsi="標楷體" w:cs="標楷體"/>
      <w:szCs w:val="36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eastAsia="新細明體, PMingLiU" w:hAnsi="Calibri Light" w:cs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a8">
    <w:name w:val="頁首 字元"/>
    <w:rPr>
      <w:rFonts w:ascii="標楷體" w:eastAsia="標楷體" w:hAnsi="標楷體" w:cs="標楷體"/>
      <w:kern w:val="3"/>
    </w:rPr>
  </w:style>
  <w:style w:type="character" w:customStyle="1" w:styleId="a9">
    <w:name w:val="頁尾 字元"/>
    <w:rPr>
      <w:rFonts w:ascii="標楷體" w:eastAsia="標楷體" w:hAnsi="標楷體" w:cs="標楷體"/>
      <w:kern w:val="3"/>
    </w:rPr>
  </w:style>
  <w:style w:type="character" w:customStyle="1" w:styleId="aa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臺中市豐原區公所以工賑人員報告履歷表</dc:title>
  <dc:creator>n017</dc:creator>
  <cp:lastModifiedBy>詹景堯</cp:lastModifiedBy>
  <cp:revision>2</cp:revision>
  <cp:lastPrinted>2015-06-29T15:08:00Z</cp:lastPrinted>
  <dcterms:created xsi:type="dcterms:W3CDTF">2026-06-17T02:47:00Z</dcterms:created>
  <dcterms:modified xsi:type="dcterms:W3CDTF">2026-06-17T02:47:00Z</dcterms:modified>
</cp:coreProperties>
</file>